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959"/>
        <w:gridCol w:w="992"/>
        <w:gridCol w:w="3119"/>
      </w:tblGrid>
      <w:tr w:rsidR="00C162ED" w:rsidRPr="001D1700" w14:paraId="483ABD38" w14:textId="77777777" w:rsidTr="00C162ED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C162ED" w:rsidRPr="002C08AA" w:rsidRDefault="00C162ED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2C08AA">
              <w:rPr>
                <w:b/>
                <w:bCs/>
                <w:sz w:val="20"/>
                <w:szCs w:val="16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4CA9133D" w:rsidR="00C162ED" w:rsidRPr="002C08AA" w:rsidRDefault="00C162ED" w:rsidP="00561929">
            <w:pPr>
              <w:jc w:val="center"/>
              <w:rPr>
                <w:b/>
                <w:bCs/>
              </w:rPr>
            </w:pPr>
            <w:r w:rsidRPr="002C08AA">
              <w:rPr>
                <w:b/>
                <w:bCs/>
              </w:rPr>
              <w:t>Prof. Mauro Antonio Mezzina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C162ED" w:rsidRDefault="00C162ED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C162ED" w:rsidRPr="001D1700" w:rsidRDefault="00C162ED" w:rsidP="00561929">
            <w:pPr>
              <w:ind w:left="-254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A86773F" w14:textId="77777777" w:rsidR="00035F6D" w:rsidRPr="0066022C" w:rsidRDefault="00035F6D" w:rsidP="00035F6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  <w:szCs w:val="36"/>
              </w:rPr>
            </w:pPr>
            <w:r w:rsidRPr="0066022C">
              <w:rPr>
                <w:b/>
                <w:bCs/>
                <w:sz w:val="40"/>
                <w:szCs w:val="40"/>
              </w:rPr>
              <w:t xml:space="preserve">30 </w:t>
            </w:r>
            <w:proofErr w:type="spellStart"/>
            <w:r w:rsidRPr="0066022C">
              <w:rPr>
                <w:b/>
                <w:bCs/>
                <w:sz w:val="40"/>
                <w:szCs w:val="40"/>
              </w:rPr>
              <w:t>alleg</w:t>
            </w:r>
            <w:proofErr w:type="spellEnd"/>
            <w:r w:rsidRPr="0066022C">
              <w:rPr>
                <w:b/>
                <w:bCs/>
                <w:sz w:val="40"/>
                <w:szCs w:val="40"/>
              </w:rPr>
              <w:t xml:space="preserve">. </w:t>
            </w:r>
            <w:r w:rsidRPr="0066022C">
              <w:rPr>
                <w:b/>
                <w:bCs/>
                <w:sz w:val="36"/>
                <w:szCs w:val="36"/>
              </w:rPr>
              <w:t>2</w:t>
            </w:r>
          </w:p>
          <w:p w14:paraId="7399868C" w14:textId="77777777" w:rsidR="00035F6D" w:rsidRDefault="00035F6D" w:rsidP="00035F6D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</w:pPr>
          </w:p>
          <w:p w14:paraId="63CBA0D1" w14:textId="77777777" w:rsidR="00035F6D" w:rsidRPr="0066022C" w:rsidRDefault="00035F6D" w:rsidP="00035F6D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sz w:val="24"/>
                <w:lang w:eastAsia="it-IT"/>
              </w:rPr>
            </w:pPr>
            <w:r w:rsidRPr="0066022C"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  <w:t>1</w:t>
            </w:r>
            <w:r w:rsidRPr="0066022C">
              <w:rPr>
                <w:rFonts w:ascii="ZapfHumnst BT" w:eastAsia="Times New Roman" w:hAnsi="ZapfHumnst BT" w:cs="Times New Roman"/>
                <w:sz w:val="24"/>
                <w:lang w:eastAsia="it-IT"/>
              </w:rPr>
              <w:t xml:space="preserve">) Coloro che hanno 3 anni di servizio </w:t>
            </w:r>
          </w:p>
          <w:p w14:paraId="15E56ACA" w14:textId="77777777" w:rsidR="00035F6D" w:rsidRDefault="00035F6D" w:rsidP="00035F6D">
            <w:pPr>
              <w:jc w:val="center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 xml:space="preserve">    </w:t>
            </w:r>
          </w:p>
          <w:p w14:paraId="2BF7F00E" w14:textId="3F222804" w:rsidR="00C162ED" w:rsidRPr="00035F6D" w:rsidRDefault="00035F6D" w:rsidP="00035F6D">
            <w:pPr>
              <w:jc w:val="center"/>
              <w:rPr>
                <w:sz w:val="20"/>
                <w:szCs w:val="16"/>
              </w:rPr>
            </w:pPr>
            <w:r w:rsidRPr="0066022C">
              <w:rPr>
                <w:color w:val="FF0000"/>
                <w:szCs w:val="22"/>
              </w:rPr>
              <w:t>2</w:t>
            </w:r>
            <w:r w:rsidRPr="0066022C">
              <w:rPr>
                <w:szCs w:val="22"/>
              </w:rPr>
              <w:t>)</w:t>
            </w:r>
            <w:r>
              <w:rPr>
                <w:szCs w:val="22"/>
              </w:rPr>
              <w:t xml:space="preserve"> </w:t>
            </w:r>
            <w:r w:rsidRPr="0066022C">
              <w:rPr>
                <w:szCs w:val="22"/>
              </w:rPr>
              <w:t xml:space="preserve">Coloro che hanno superato il concorso </w:t>
            </w:r>
            <w:r>
              <w:rPr>
                <w:szCs w:val="22"/>
              </w:rPr>
              <w:t xml:space="preserve">   </w:t>
            </w:r>
            <w:r w:rsidRPr="0066022C">
              <w:rPr>
                <w:szCs w:val="22"/>
              </w:rPr>
              <w:t>accedendo con 3 anni di servizio</w:t>
            </w:r>
          </w:p>
        </w:tc>
      </w:tr>
      <w:tr w:rsidR="00C162ED" w:rsidRPr="001D1700" w14:paraId="4DA4839C" w14:textId="6B8AC468" w:rsidTr="00C162ED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C162ED" w:rsidRDefault="00C162ED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F12D9C">
              <w:rPr>
                <w:b/>
                <w:bCs/>
                <w:sz w:val="20"/>
                <w:szCs w:val="16"/>
              </w:rPr>
              <w:t xml:space="preserve">Insegnamenti Classe </w:t>
            </w:r>
          </w:p>
          <w:p w14:paraId="0A496004" w14:textId="2241941C" w:rsidR="00C162ED" w:rsidRPr="007C443E" w:rsidRDefault="00C162ED" w:rsidP="00561929">
            <w:pPr>
              <w:jc w:val="center"/>
              <w:rPr>
                <w:b/>
                <w:bCs/>
              </w:rPr>
            </w:pPr>
            <w:r w:rsidRPr="00194995">
              <w:rPr>
                <w:b/>
                <w:bCs/>
                <w:sz w:val="28"/>
                <w:szCs w:val="24"/>
              </w:rPr>
              <w:t>A016-</w:t>
            </w:r>
            <w:r w:rsidRPr="004B4556">
              <w:rPr>
                <w:b/>
                <w:bCs/>
                <w:sz w:val="20"/>
                <w:szCs w:val="16"/>
              </w:rPr>
              <w:t xml:space="preserve">FI </w:t>
            </w:r>
            <w:r w:rsidR="00FC2CC0" w:rsidRPr="00FC2CC0">
              <w:rPr>
                <w:b/>
                <w:bCs/>
                <w:sz w:val="20"/>
                <w:szCs w:val="16"/>
              </w:rPr>
              <w:t>DISEGNO ARTISTICO E MODELLAZIONE ODONTOTECNICA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C162ED" w:rsidRPr="001D1700" w:rsidRDefault="00C162ED" w:rsidP="00561929">
            <w:pPr>
              <w:jc w:val="center"/>
            </w:pPr>
            <w:r w:rsidRPr="001D1700">
              <w:t>SSD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C162ED" w:rsidRPr="001D1700" w:rsidRDefault="00C162ED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C162ED" w:rsidRPr="00770EC4" w:rsidRDefault="00C162ED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002ADC0" w14:textId="77777777" w:rsidR="00C162ED" w:rsidRDefault="00C162ED" w:rsidP="00E13CAF">
            <w:pPr>
              <w:jc w:val="center"/>
            </w:pPr>
          </w:p>
          <w:p w14:paraId="4EA93D61" w14:textId="71D0761E" w:rsidR="00C162ED" w:rsidRPr="001D1700" w:rsidRDefault="00C162ED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C162ED">
        <w:trPr>
          <w:trHeight w:val="561"/>
          <w:jc w:val="center"/>
        </w:trPr>
        <w:tc>
          <w:tcPr>
            <w:tcW w:w="9493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C162ED" w:rsidRPr="001D1700" w14:paraId="241BDE0A" w14:textId="77777777" w:rsidTr="00C162ED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2C74BB01" w14:textId="09D479EC" w:rsidR="00C162ED" w:rsidRPr="0003546B" w:rsidRDefault="00C162ED" w:rsidP="00A6082C">
            <w:pPr>
              <w:tabs>
                <w:tab w:val="left" w:pos="334"/>
                <w:tab w:val="left" w:pos="910"/>
              </w:tabs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Iconografia - Disegno Anatomico attraverso rappresentazione di proiezioni ortogonali e assonometriche</w:t>
            </w:r>
          </w:p>
        </w:tc>
        <w:tc>
          <w:tcPr>
            <w:tcW w:w="1418" w:type="dxa"/>
            <w:shd w:val="clear" w:color="auto" w:fill="auto"/>
          </w:tcPr>
          <w:p w14:paraId="1536DCB3" w14:textId="237386F4" w:rsidR="00C162ED" w:rsidRPr="0003546B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ABA V0</w:t>
            </w:r>
            <w:r w:rsidR="00234E31">
              <w:rPr>
                <w:lang w:eastAsia="en-US"/>
              </w:rPr>
              <w:t>1</w:t>
            </w:r>
          </w:p>
        </w:tc>
        <w:tc>
          <w:tcPr>
            <w:tcW w:w="959" w:type="dxa"/>
            <w:shd w:val="clear" w:color="auto" w:fill="auto"/>
          </w:tcPr>
          <w:p w14:paraId="74BD6F81" w14:textId="220D0081" w:rsidR="00C162ED" w:rsidRDefault="005B51D6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234E31">
              <w:rPr>
                <w:lang w:eastAsia="en-US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226B95B6" w14:textId="0FF03770" w:rsidR="00C162ED" w:rsidRDefault="00234E3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119" w:type="dxa"/>
          </w:tcPr>
          <w:p w14:paraId="145B25AF" w14:textId="1BC7129F" w:rsidR="00C162ED" w:rsidRPr="001D1700" w:rsidRDefault="00035F6D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Mariano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67636"/>
    <w:multiLevelType w:val="hybridMultilevel"/>
    <w:tmpl w:val="81C4D3EA"/>
    <w:lvl w:ilvl="0" w:tplc="B164C6F0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790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035F6D"/>
    <w:rsid w:val="001336CB"/>
    <w:rsid w:val="00194995"/>
    <w:rsid w:val="001B37D0"/>
    <w:rsid w:val="001B48C8"/>
    <w:rsid w:val="00234E31"/>
    <w:rsid w:val="0025250F"/>
    <w:rsid w:val="00280DB9"/>
    <w:rsid w:val="002C08AA"/>
    <w:rsid w:val="00367CE7"/>
    <w:rsid w:val="00373063"/>
    <w:rsid w:val="0039631B"/>
    <w:rsid w:val="003B3E8E"/>
    <w:rsid w:val="00413425"/>
    <w:rsid w:val="00421577"/>
    <w:rsid w:val="00444063"/>
    <w:rsid w:val="0046094B"/>
    <w:rsid w:val="00463741"/>
    <w:rsid w:val="004B4556"/>
    <w:rsid w:val="00524E1D"/>
    <w:rsid w:val="00561929"/>
    <w:rsid w:val="005B0FC5"/>
    <w:rsid w:val="005B51D6"/>
    <w:rsid w:val="005D23B4"/>
    <w:rsid w:val="00603BF4"/>
    <w:rsid w:val="00726B31"/>
    <w:rsid w:val="0075111D"/>
    <w:rsid w:val="00770EC4"/>
    <w:rsid w:val="007C443E"/>
    <w:rsid w:val="00801E1A"/>
    <w:rsid w:val="00853EBE"/>
    <w:rsid w:val="00873588"/>
    <w:rsid w:val="009A55C5"/>
    <w:rsid w:val="009B26DB"/>
    <w:rsid w:val="009B3104"/>
    <w:rsid w:val="00A16C0F"/>
    <w:rsid w:val="00A50405"/>
    <w:rsid w:val="00A6082C"/>
    <w:rsid w:val="00AB7ECE"/>
    <w:rsid w:val="00AC0EBD"/>
    <w:rsid w:val="00B2022D"/>
    <w:rsid w:val="00B84E88"/>
    <w:rsid w:val="00BC3A7C"/>
    <w:rsid w:val="00C162ED"/>
    <w:rsid w:val="00C90BB6"/>
    <w:rsid w:val="00CA6643"/>
    <w:rsid w:val="00CF0C84"/>
    <w:rsid w:val="00D05AE8"/>
    <w:rsid w:val="00D1676A"/>
    <w:rsid w:val="00D939DB"/>
    <w:rsid w:val="00DA6E7A"/>
    <w:rsid w:val="00DD2858"/>
    <w:rsid w:val="00E13CAF"/>
    <w:rsid w:val="00E50275"/>
    <w:rsid w:val="00E634EA"/>
    <w:rsid w:val="00ED59AA"/>
    <w:rsid w:val="00F032B9"/>
    <w:rsid w:val="00F0775E"/>
    <w:rsid w:val="00F12D9C"/>
    <w:rsid w:val="00F14E57"/>
    <w:rsid w:val="00F341F0"/>
    <w:rsid w:val="00F75D95"/>
    <w:rsid w:val="00F76C47"/>
    <w:rsid w:val="00F9349A"/>
    <w:rsid w:val="00FA5392"/>
    <w:rsid w:val="00FC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2057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E9C351-9F8B-4A77-A031-FCC0836B0A78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2.xml><?xml version="1.0" encoding="utf-8"?>
<ds:datastoreItem xmlns:ds="http://schemas.openxmlformats.org/officeDocument/2006/customXml" ds:itemID="{CC86F6F1-D014-430E-9785-FB6A6DC6F8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875CCF-136E-4DE8-8708-15B6B7FE9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3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4</cp:revision>
  <dcterms:created xsi:type="dcterms:W3CDTF">2025-05-28T15:50:00Z</dcterms:created>
  <dcterms:modified xsi:type="dcterms:W3CDTF">2025-05-28T16:37:00Z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